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BE3F0" w14:textId="77777777" w:rsidR="009A5EBD" w:rsidRDefault="009A5EBD" w:rsidP="00704DC7">
      <w:pPr>
        <w:pStyle w:val="Resolution"/>
        <w:numPr>
          <w:ilvl w:val="0"/>
          <w:numId w:val="0"/>
        </w:numPr>
        <w:ind w:right="-2"/>
        <w:rPr>
          <w:b/>
        </w:rPr>
      </w:pPr>
    </w:p>
    <w:tbl>
      <w:tblPr>
        <w:tblStyle w:val="TableGrid"/>
        <w:tblpPr w:leftFromText="141" w:rightFromText="141" w:vertAnchor="page" w:horzAnchor="margin" w:tblpY="295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9A5EBD" w:rsidRPr="001C18EC" w14:paraId="5CC8120D" w14:textId="77777777" w:rsidTr="009A5EBD">
        <w:trPr>
          <w:trHeight w:val="1985"/>
        </w:trPr>
        <w:tc>
          <w:tcPr>
            <w:tcW w:w="2500" w:type="pct"/>
          </w:tcPr>
          <w:p w14:paraId="6354385D" w14:textId="77777777" w:rsidR="009A5EBD" w:rsidRDefault="0065368D" w:rsidP="009A5EBD">
            <w:pPr>
              <w:pStyle w:val="addressenclosure"/>
            </w:pPr>
            <w:r>
              <w:t>Transpordiamet</w:t>
            </w:r>
          </w:p>
          <w:p w14:paraId="3103413F" w14:textId="77777777" w:rsidR="0065368D" w:rsidRDefault="0065368D" w:rsidP="009A5EBD">
            <w:pPr>
              <w:pStyle w:val="addressenclosure"/>
            </w:pPr>
            <w:r>
              <w:t>Valge 4/1, Tallinn</w:t>
            </w:r>
          </w:p>
          <w:p w14:paraId="64EAD238" w14:textId="77777777" w:rsidR="0065368D" w:rsidRDefault="0065368D" w:rsidP="009A5EBD">
            <w:pPr>
              <w:pStyle w:val="addressenclosure"/>
            </w:pPr>
            <w:r w:rsidRPr="0065368D">
              <w:t>+372 620 1200</w:t>
            </w:r>
          </w:p>
          <w:p w14:paraId="1F8FA15C" w14:textId="77777777" w:rsidR="0065368D" w:rsidRPr="001C18EC" w:rsidRDefault="00000000" w:rsidP="009A5EBD">
            <w:pPr>
              <w:pStyle w:val="addressenclosure"/>
            </w:pPr>
            <w:hyperlink r:id="rId11" w:history="1">
              <w:r w:rsidR="0065368D" w:rsidRPr="00597C2B">
                <w:rPr>
                  <w:rStyle w:val="Hyperlink"/>
                  <w:rFonts w:eastAsiaTheme="minorHAnsi" w:cstheme="minorBidi"/>
                  <w:color w:val="003E51"/>
                  <w:lang w:val="en-GB"/>
                </w:rPr>
                <w:t>maantee@transpordiamet.ee</w:t>
              </w:r>
            </w:hyperlink>
            <w:r w:rsidR="0065368D">
              <w:t xml:space="preserve"> </w:t>
            </w:r>
          </w:p>
          <w:p w14:paraId="642E194A" w14:textId="77777777" w:rsidR="009A5EBD" w:rsidRPr="001C18EC" w:rsidRDefault="0065368D" w:rsidP="009A5EBD">
            <w:pPr>
              <w:pStyle w:val="addressenclosure"/>
            </w:pPr>
            <w:r>
              <w:t xml:space="preserve"> </w:t>
            </w:r>
          </w:p>
        </w:tc>
        <w:tc>
          <w:tcPr>
            <w:tcW w:w="2500" w:type="pct"/>
          </w:tcPr>
          <w:p w14:paraId="578D280A" w14:textId="77777777" w:rsidR="009A5EBD" w:rsidRPr="001C18EC" w:rsidRDefault="009A5EBD" w:rsidP="009A5EBD">
            <w:pPr>
              <w:pStyle w:val="addressenclosure"/>
              <w:jc w:val="right"/>
            </w:pPr>
            <w:r w:rsidRPr="001C18EC">
              <w:t>Tallinn,</w:t>
            </w:r>
            <w:r>
              <w:t xml:space="preserve"> </w:t>
            </w:r>
            <w:sdt>
              <w:sdtPr>
                <w:id w:val="450983274"/>
                <w:placeholder>
                  <w:docPart w:val="1E91787BE8D14D549A25960302B8968F"/>
                </w:placeholder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Content>
                <w:r w:rsidR="00597C2B">
                  <w:rPr>
                    <w:lang w:val="en-US"/>
                  </w:rPr>
                  <w:t>/</w:t>
                </w:r>
                <w:proofErr w:type="spellStart"/>
                <w:r w:rsidR="00597C2B">
                  <w:rPr>
                    <w:lang w:val="en-US"/>
                  </w:rPr>
                  <w:t>kuupäev</w:t>
                </w:r>
                <w:proofErr w:type="spellEnd"/>
                <w:r w:rsidR="00597C2B">
                  <w:rPr>
                    <w:lang w:val="en-US"/>
                  </w:rPr>
                  <w:t xml:space="preserve"> </w:t>
                </w:r>
                <w:proofErr w:type="spellStart"/>
                <w:r w:rsidR="00597C2B">
                  <w:rPr>
                    <w:lang w:val="en-US"/>
                  </w:rPr>
                  <w:t>digitaalallkirjas</w:t>
                </w:r>
                <w:proofErr w:type="spellEnd"/>
                <w:r w:rsidR="00597C2B">
                  <w:rPr>
                    <w:lang w:val="en-US"/>
                  </w:rPr>
                  <w:t>/</w:t>
                </w:r>
              </w:sdtContent>
            </w:sdt>
            <w:r>
              <w:t xml:space="preserve"> </w:t>
            </w:r>
          </w:p>
          <w:p w14:paraId="5D45E0A5" w14:textId="77777777" w:rsidR="009A5EBD" w:rsidRPr="001C18EC" w:rsidRDefault="009A5EBD" w:rsidP="009A5EBD">
            <w:pPr>
              <w:pStyle w:val="addressenclosure"/>
            </w:pPr>
          </w:p>
        </w:tc>
      </w:tr>
    </w:tbl>
    <w:p w14:paraId="02695D16" w14:textId="77777777" w:rsidR="0049009F" w:rsidRDefault="00DD113C" w:rsidP="00806F3E">
      <w:pPr>
        <w:pStyle w:val="Title"/>
      </w:pPr>
      <w:r>
        <w:t>TEABENÕUE</w:t>
      </w:r>
    </w:p>
    <w:p w14:paraId="1F24B8BC" w14:textId="77777777" w:rsidR="00B62725" w:rsidRDefault="00DD113C" w:rsidP="00806F3E">
      <w:pPr>
        <w:pStyle w:val="Paragraph"/>
      </w:pPr>
      <w:r>
        <w:t xml:space="preserve">Seoses õigusteenuse osutamisega kliendile </w:t>
      </w:r>
      <w:r w:rsidR="00B62725">
        <w:t>avalikult teelt juurdepääsuvaidluses</w:t>
      </w:r>
      <w:r w:rsidR="009E2F52">
        <w:t xml:space="preserve"> (tsiviilasi nr </w:t>
      </w:r>
      <w:r w:rsidR="0000084C" w:rsidRPr="0000084C">
        <w:t>2-24-9811</w:t>
      </w:r>
      <w:r w:rsidR="0000084C">
        <w:t>)</w:t>
      </w:r>
      <w:r w:rsidR="00B62725">
        <w:t>,</w:t>
      </w:r>
      <w:r>
        <w:t xml:space="preserve"> palun </w:t>
      </w:r>
      <w:r w:rsidR="00B62725">
        <w:t xml:space="preserve">Transpordiametil kinnitada, et </w:t>
      </w:r>
      <w:r w:rsidR="009E2F52">
        <w:t xml:space="preserve">alalise </w:t>
      </w:r>
      <w:r w:rsidR="00B62725">
        <w:t>juurdepääsu</w:t>
      </w:r>
      <w:r w:rsidR="00EE752C">
        <w:t>tee</w:t>
      </w:r>
      <w:r w:rsidR="00B62725">
        <w:t xml:space="preserve"> (</w:t>
      </w:r>
      <w:proofErr w:type="spellStart"/>
      <w:r w:rsidR="00B62725">
        <w:t>mahasõidu</w:t>
      </w:r>
      <w:proofErr w:type="spellEnd"/>
      <w:r w:rsidR="00B62725">
        <w:t>) rajamine</w:t>
      </w:r>
      <w:r w:rsidR="0065368D">
        <w:t xml:space="preserve"> </w:t>
      </w:r>
      <w:r w:rsidR="00597C2B" w:rsidRPr="00EE752C">
        <w:rPr>
          <w:b/>
          <w:bCs/>
        </w:rPr>
        <w:t>riigimaanteelt nr 17131</w:t>
      </w:r>
      <w:r w:rsidR="00597C2B">
        <w:t xml:space="preserve"> „</w:t>
      </w:r>
      <w:proofErr w:type="spellStart"/>
      <w:r w:rsidR="00597C2B" w:rsidRPr="00597C2B">
        <w:t>Puhmu-Pikevere</w:t>
      </w:r>
      <w:proofErr w:type="spellEnd"/>
      <w:r w:rsidR="00597C2B" w:rsidRPr="00597C2B">
        <w:t xml:space="preserve"> tee</w:t>
      </w:r>
      <w:r w:rsidR="00597C2B">
        <w:t xml:space="preserve">“ </w:t>
      </w:r>
      <w:r w:rsidR="005068BE">
        <w:t xml:space="preserve">(katastriüksus nr </w:t>
      </w:r>
      <w:r w:rsidR="00EE752C" w:rsidRPr="00EE752C">
        <w:t>92701:003:0820</w:t>
      </w:r>
      <w:r w:rsidR="00EE752C">
        <w:t xml:space="preserve">) </w:t>
      </w:r>
      <w:r w:rsidR="00597C2B" w:rsidRPr="00EE752C">
        <w:rPr>
          <w:b/>
          <w:bCs/>
        </w:rPr>
        <w:t>Jõe</w:t>
      </w:r>
      <w:r w:rsidR="0065368D" w:rsidRPr="00EE752C">
        <w:rPr>
          <w:b/>
          <w:bCs/>
        </w:rPr>
        <w:t xml:space="preserve"> </w:t>
      </w:r>
      <w:r w:rsidR="00597C2B" w:rsidRPr="00EE752C">
        <w:rPr>
          <w:b/>
          <w:bCs/>
        </w:rPr>
        <w:t>kinnistule</w:t>
      </w:r>
      <w:r w:rsidR="00597C2B">
        <w:t xml:space="preserve"> (</w:t>
      </w:r>
      <w:proofErr w:type="spellStart"/>
      <w:r w:rsidR="00597C2B">
        <w:t>Varangu</w:t>
      </w:r>
      <w:proofErr w:type="spellEnd"/>
      <w:r w:rsidR="00597C2B">
        <w:t xml:space="preserve"> küla, Väike-Maarja vald, Lääne-Viru Maakond, katastriüksus nr </w:t>
      </w:r>
      <w:r w:rsidR="00597C2B" w:rsidRPr="00597C2B">
        <w:t>92701:003:0081</w:t>
      </w:r>
      <w:r w:rsidR="002C6D1E">
        <w:t>, sihtotstarve elamumaa</w:t>
      </w:r>
      <w:r w:rsidR="00597C2B">
        <w:t xml:space="preserve">) </w:t>
      </w:r>
      <w:r w:rsidR="002C6D1E">
        <w:t>alltoodud kaardil</w:t>
      </w:r>
      <w:r w:rsidR="00597C2B">
        <w:t xml:space="preserve"> asukohas ei ole välistatud</w:t>
      </w:r>
      <w:r w:rsidR="002C6D1E">
        <w:t>, võttes arvesse et:</w:t>
      </w:r>
    </w:p>
    <w:p w14:paraId="5ECFD06D" w14:textId="77777777" w:rsidR="005068BE" w:rsidRDefault="005068BE" w:rsidP="005068BE">
      <w:pPr>
        <w:pStyle w:val="Paragraph"/>
        <w:numPr>
          <w:ilvl w:val="0"/>
          <w:numId w:val="49"/>
        </w:numPr>
      </w:pPr>
      <w:r>
        <w:t>Jõe kinnistult liituva suuna</w:t>
      </w:r>
      <w:r w:rsidR="002C6D1E">
        <w:t xml:space="preserve"> liiklussagedus oleks alla 20 sõiduki ööpäevas</w:t>
      </w:r>
      <w:r>
        <w:t xml:space="preserve">, tegemist on </w:t>
      </w:r>
      <w:r w:rsidR="00EE752C">
        <w:t>ühe</w:t>
      </w:r>
      <w:r w:rsidR="009E2F52">
        <w:t>pereelamuga</w:t>
      </w:r>
      <w:r>
        <w:t>.</w:t>
      </w:r>
    </w:p>
    <w:p w14:paraId="657BC50E" w14:textId="77777777" w:rsidR="002C6D1E" w:rsidRDefault="002C6D1E" w:rsidP="002C6D1E">
      <w:pPr>
        <w:pStyle w:val="Paragraph"/>
        <w:numPr>
          <w:ilvl w:val="0"/>
          <w:numId w:val="49"/>
        </w:numPr>
      </w:pPr>
      <w:r>
        <w:t>Avalike andmete põhjal on riigitee nr 17131 „</w:t>
      </w:r>
      <w:proofErr w:type="spellStart"/>
      <w:r>
        <w:t>Puhmu-Pikevere</w:t>
      </w:r>
      <w:proofErr w:type="spellEnd"/>
      <w:r>
        <w:t xml:space="preserve"> tee“</w:t>
      </w:r>
      <w:r w:rsidR="005068BE">
        <w:t xml:space="preserve"> </w:t>
      </w:r>
      <w:r>
        <w:t>liiklussagedus 405 sõidukit ööpäevas</w:t>
      </w:r>
      <w:r w:rsidR="005068BE">
        <w:t xml:space="preserve"> ning teeregistri andmete järgi on tegemist </w:t>
      </w:r>
      <w:proofErr w:type="spellStart"/>
      <w:r w:rsidR="005068BE">
        <w:t>kõrvalmaanteega</w:t>
      </w:r>
      <w:proofErr w:type="spellEnd"/>
      <w:r w:rsidR="005068BE">
        <w:t xml:space="preserve"> ja seega kohaldatakse ristmike minimaalset vahekaugust 10m;</w:t>
      </w:r>
    </w:p>
    <w:p w14:paraId="584393A9" w14:textId="77777777" w:rsidR="002C6D1E" w:rsidRDefault="005068BE" w:rsidP="002C6D1E">
      <w:pPr>
        <w:pStyle w:val="Paragraph"/>
        <w:numPr>
          <w:ilvl w:val="0"/>
          <w:numId w:val="49"/>
        </w:numPr>
      </w:pPr>
      <w:r>
        <w:t>Jõe kinnistu</w:t>
      </w:r>
      <w:r w:rsidR="00EE752C">
        <w:t>l puudub juurdepääs avalikult kasutatavalt teelt</w:t>
      </w:r>
      <w:r w:rsidR="0052157C">
        <w:t xml:space="preserve">, kuigi kinnistu </w:t>
      </w:r>
      <w:r w:rsidR="0000084C">
        <w:t>külgneb</w:t>
      </w:r>
      <w:r w:rsidR="0052157C">
        <w:t xml:space="preserve"> riigimaanteega.</w:t>
      </w:r>
    </w:p>
    <w:p w14:paraId="3384919D" w14:textId="77777777" w:rsidR="00B62725" w:rsidRDefault="002C6D1E" w:rsidP="00806F3E">
      <w:pPr>
        <w:pStyle w:val="Paragraph"/>
      </w:pPr>
      <w:r w:rsidRPr="002C6D1E">
        <w:rPr>
          <w:noProof/>
        </w:rPr>
        <w:drawing>
          <wp:inline distT="0" distB="0" distL="0" distR="0" wp14:anchorId="54EA6DF3" wp14:editId="4088E4D6">
            <wp:extent cx="4161683" cy="2922814"/>
            <wp:effectExtent l="0" t="0" r="0" b="0"/>
            <wp:docPr id="356240235" name="Picture 1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40235" name="Picture 1" descr="A map of a roa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1683" cy="29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2F7FE" w14:textId="77777777" w:rsidR="00790563" w:rsidRPr="00790563" w:rsidRDefault="00790563" w:rsidP="00806F3E">
      <w:pPr>
        <w:pStyle w:val="Paragraph"/>
        <w:rPr>
          <w:shd w:val="clear" w:color="auto" w:fill="FFFFFF"/>
        </w:rPr>
      </w:pPr>
      <w:r w:rsidRPr="00790563">
        <w:lastRenderedPageBreak/>
        <w:t xml:space="preserve">Vastavalt advokatuuriseaduse § 41 lg 1 p-le 4 on vandeadvokaat õigustatud </w:t>
      </w:r>
      <w:r w:rsidRPr="00790563">
        <w:rPr>
          <w:shd w:val="clear" w:color="auto" w:fill="FFFFFF"/>
        </w:rPr>
        <w:t>saama riigi- ja kohaliku omavalitsuse asutusest õigusteenuse osutamiseks vajalikke andmeid, tutvuma dokumentidega ning saama neist ärakirju ja väljavõtteid, kui andmete ja dokumentide saamine ei ole advokaadile seadusega keelatud.</w:t>
      </w:r>
    </w:p>
    <w:p w14:paraId="5B80C1CF" w14:textId="77777777" w:rsidR="00327201" w:rsidRDefault="00327201" w:rsidP="00675DC7">
      <w:pPr>
        <w:jc w:val="both"/>
      </w:pPr>
    </w:p>
    <w:p w14:paraId="759809D2" w14:textId="77777777" w:rsidR="00DD113C" w:rsidRDefault="0000084C" w:rsidP="00675DC7">
      <w:pPr>
        <w:jc w:val="both"/>
      </w:pPr>
      <w:r>
        <w:t>Palume eeltoodud päringule vastata esimesel võimalusel, kuid mitte hiljem kui 13.09.2024 tulenevalt kohtuasjas määratud menetlustähtaegadest.</w:t>
      </w:r>
    </w:p>
    <w:p w14:paraId="64BDC582" w14:textId="77777777" w:rsidR="0016390C" w:rsidRPr="00675DC7" w:rsidRDefault="0016390C" w:rsidP="0016390C">
      <w:pPr>
        <w:pStyle w:val="Resolution"/>
        <w:numPr>
          <w:ilvl w:val="0"/>
          <w:numId w:val="0"/>
        </w:numPr>
        <w:ind w:left="709" w:right="-2"/>
      </w:pPr>
    </w:p>
    <w:tbl>
      <w:tblPr>
        <w:tblpPr w:leftFromText="141" w:rightFromText="141" w:vertAnchor="text" w:tblpY="1"/>
        <w:tblOverlap w:val="never"/>
        <w:tblW w:w="2332" w:type="pct"/>
        <w:tblLook w:val="04A0" w:firstRow="1" w:lastRow="0" w:firstColumn="1" w:lastColumn="0" w:noHBand="0" w:noVBand="1"/>
      </w:tblPr>
      <w:tblGrid>
        <w:gridCol w:w="3586"/>
        <w:gridCol w:w="644"/>
      </w:tblGrid>
      <w:tr w:rsidR="004C34BE" w:rsidRPr="001A75CA" w14:paraId="5E38B889" w14:textId="77777777" w:rsidTr="00806F3E">
        <w:trPr>
          <w:trHeight w:val="110"/>
        </w:trPr>
        <w:tc>
          <w:tcPr>
            <w:tcW w:w="4239" w:type="pct"/>
            <w:shd w:val="clear" w:color="auto" w:fill="auto"/>
          </w:tcPr>
          <w:p w14:paraId="5F4EEEC1" w14:textId="77777777" w:rsidR="004C34BE" w:rsidRPr="001A75CA" w:rsidRDefault="004C34BE" w:rsidP="00806F3E">
            <w:pPr>
              <w:ind w:right="-2"/>
            </w:pPr>
          </w:p>
        </w:tc>
        <w:tc>
          <w:tcPr>
            <w:tcW w:w="761" w:type="pct"/>
            <w:shd w:val="clear" w:color="auto" w:fill="auto"/>
          </w:tcPr>
          <w:p w14:paraId="722A5CD8" w14:textId="77777777" w:rsidR="004C34BE" w:rsidRPr="001A75CA" w:rsidRDefault="004C34BE" w:rsidP="00806F3E">
            <w:pPr>
              <w:ind w:right="-2"/>
            </w:pPr>
          </w:p>
        </w:tc>
      </w:tr>
      <w:tr w:rsidR="004C34BE" w:rsidRPr="001A75CA" w14:paraId="778629C7" w14:textId="77777777" w:rsidTr="00806F3E">
        <w:tc>
          <w:tcPr>
            <w:tcW w:w="4239" w:type="pct"/>
            <w:shd w:val="clear" w:color="auto" w:fill="auto"/>
          </w:tcPr>
          <w:p w14:paraId="410C5987" w14:textId="77777777" w:rsidR="004C34BE" w:rsidRPr="001A75CA" w:rsidRDefault="004C34BE" w:rsidP="00806F3E">
            <w:pPr>
              <w:ind w:right="-2"/>
            </w:pPr>
            <w:r w:rsidRPr="001A75CA">
              <w:rPr>
                <w:i/>
              </w:rPr>
              <w:t>/digitaalallkiri/</w:t>
            </w:r>
          </w:p>
        </w:tc>
        <w:tc>
          <w:tcPr>
            <w:tcW w:w="761" w:type="pct"/>
            <w:shd w:val="clear" w:color="auto" w:fill="auto"/>
          </w:tcPr>
          <w:p w14:paraId="11D37041" w14:textId="77777777" w:rsidR="004C34BE" w:rsidRPr="001A75CA" w:rsidRDefault="004C34BE" w:rsidP="00806F3E">
            <w:pPr>
              <w:ind w:right="-2"/>
            </w:pPr>
          </w:p>
        </w:tc>
      </w:tr>
      <w:tr w:rsidR="004C34BE" w:rsidRPr="001A75CA" w14:paraId="4E34F063" w14:textId="77777777" w:rsidTr="00806F3E">
        <w:tc>
          <w:tcPr>
            <w:tcW w:w="4239" w:type="pct"/>
            <w:shd w:val="clear" w:color="auto" w:fill="auto"/>
          </w:tcPr>
          <w:p w14:paraId="70FDB206" w14:textId="77777777" w:rsidR="004C34BE" w:rsidRPr="001A75CA" w:rsidRDefault="004C34BE" w:rsidP="00806F3E">
            <w:pPr>
              <w:ind w:right="-2"/>
            </w:pPr>
          </w:p>
        </w:tc>
        <w:tc>
          <w:tcPr>
            <w:tcW w:w="761" w:type="pct"/>
            <w:shd w:val="clear" w:color="auto" w:fill="auto"/>
          </w:tcPr>
          <w:p w14:paraId="4FA37E66" w14:textId="77777777" w:rsidR="004C34BE" w:rsidRPr="001A75CA" w:rsidRDefault="004C34BE" w:rsidP="00806F3E">
            <w:pPr>
              <w:ind w:right="-2"/>
            </w:pPr>
          </w:p>
        </w:tc>
      </w:tr>
      <w:tr w:rsidR="00DA297D" w:rsidRPr="001A75CA" w14:paraId="2DB7045A" w14:textId="77777777" w:rsidTr="00806F3E">
        <w:tc>
          <w:tcPr>
            <w:tcW w:w="4239" w:type="pct"/>
            <w:tcBorders>
              <w:bottom w:val="single" w:sz="4" w:space="0" w:color="auto"/>
            </w:tcBorders>
            <w:shd w:val="clear" w:color="auto" w:fill="auto"/>
          </w:tcPr>
          <w:p w14:paraId="5FF6DDEE" w14:textId="77777777" w:rsidR="004C34BE" w:rsidRPr="001A75CA" w:rsidRDefault="004C34BE" w:rsidP="00806F3E"/>
        </w:tc>
        <w:tc>
          <w:tcPr>
            <w:tcW w:w="761" w:type="pct"/>
            <w:shd w:val="clear" w:color="auto" w:fill="auto"/>
          </w:tcPr>
          <w:p w14:paraId="1CACD6BE" w14:textId="77777777" w:rsidR="004C34BE" w:rsidRPr="001A75CA" w:rsidRDefault="004C34BE" w:rsidP="00806F3E"/>
        </w:tc>
      </w:tr>
      <w:tr w:rsidR="00DA297D" w:rsidRPr="001A75CA" w14:paraId="5B4BE60E" w14:textId="77777777" w:rsidTr="00806F3E">
        <w:tc>
          <w:tcPr>
            <w:tcW w:w="4239" w:type="pct"/>
            <w:tcBorders>
              <w:top w:val="single" w:sz="4" w:space="0" w:color="auto"/>
            </w:tcBorders>
            <w:shd w:val="clear" w:color="auto" w:fill="auto"/>
          </w:tcPr>
          <w:p w14:paraId="612EB58D" w14:textId="77777777" w:rsidR="004C34BE" w:rsidRPr="001A75CA" w:rsidRDefault="00B62725" w:rsidP="00806F3E">
            <w:pPr>
              <w:rPr>
                <w:lang w:val="ru-RU"/>
              </w:rPr>
            </w:pPr>
            <w:r>
              <w:t>Angela Kase</w:t>
            </w:r>
          </w:p>
        </w:tc>
        <w:tc>
          <w:tcPr>
            <w:tcW w:w="761" w:type="pct"/>
            <w:shd w:val="clear" w:color="auto" w:fill="auto"/>
          </w:tcPr>
          <w:p w14:paraId="57F7DFA7" w14:textId="77777777" w:rsidR="004C34BE" w:rsidRPr="001A75CA" w:rsidRDefault="004C34BE" w:rsidP="00806F3E">
            <w:pPr>
              <w:rPr>
                <w:lang w:val="ru-RU"/>
              </w:rPr>
            </w:pPr>
          </w:p>
        </w:tc>
      </w:tr>
      <w:tr w:rsidR="004C34BE" w:rsidRPr="001A75CA" w14:paraId="78B93839" w14:textId="77777777" w:rsidTr="00806F3E">
        <w:tc>
          <w:tcPr>
            <w:tcW w:w="5000" w:type="pct"/>
            <w:gridSpan w:val="2"/>
            <w:shd w:val="clear" w:color="auto" w:fill="auto"/>
          </w:tcPr>
          <w:p w14:paraId="09C57F81" w14:textId="77777777" w:rsidR="004C34BE" w:rsidRPr="001A75CA" w:rsidRDefault="00327201" w:rsidP="00806F3E">
            <w:pPr>
              <w:rPr>
                <w:lang w:val="ru-RU"/>
              </w:rPr>
            </w:pPr>
            <w:r w:rsidRPr="001A75CA">
              <w:t>Vandeadvokaat</w:t>
            </w:r>
          </w:p>
        </w:tc>
      </w:tr>
      <w:tr w:rsidR="004C34BE" w:rsidRPr="001A75CA" w14:paraId="746EF486" w14:textId="77777777" w:rsidTr="00806F3E">
        <w:trPr>
          <w:trHeight w:val="80"/>
        </w:trPr>
        <w:tc>
          <w:tcPr>
            <w:tcW w:w="5000" w:type="pct"/>
            <w:gridSpan w:val="2"/>
            <w:shd w:val="clear" w:color="auto" w:fill="auto"/>
          </w:tcPr>
          <w:p w14:paraId="74AEE408" w14:textId="77777777" w:rsidR="004C34BE" w:rsidRPr="001A75CA" w:rsidRDefault="004C34BE" w:rsidP="00806F3E"/>
        </w:tc>
      </w:tr>
      <w:tr w:rsidR="004C34BE" w:rsidRPr="001A75CA" w14:paraId="4255D69F" w14:textId="77777777" w:rsidTr="00806F3E">
        <w:trPr>
          <w:trHeight w:val="80"/>
        </w:trPr>
        <w:tc>
          <w:tcPr>
            <w:tcW w:w="5000" w:type="pct"/>
            <w:gridSpan w:val="2"/>
            <w:shd w:val="clear" w:color="auto" w:fill="auto"/>
          </w:tcPr>
          <w:p w14:paraId="5FA7AEFD" w14:textId="77777777" w:rsidR="004C34BE" w:rsidRPr="001A75CA" w:rsidRDefault="004C34BE" w:rsidP="00806F3E"/>
          <w:p w14:paraId="3EF118EB" w14:textId="77777777" w:rsidR="004C34BE" w:rsidRPr="001A75CA" w:rsidRDefault="004C34BE" w:rsidP="00806F3E"/>
        </w:tc>
      </w:tr>
    </w:tbl>
    <w:p w14:paraId="72177723" w14:textId="77777777" w:rsidR="00806F3E" w:rsidRDefault="00806F3E" w:rsidP="00806F3E">
      <w:pPr>
        <w:tabs>
          <w:tab w:val="left" w:pos="3495"/>
        </w:tabs>
      </w:pPr>
    </w:p>
    <w:p w14:paraId="094270B4" w14:textId="77777777" w:rsidR="00806F3E" w:rsidRDefault="00806F3E" w:rsidP="00806F3E">
      <w:pPr>
        <w:tabs>
          <w:tab w:val="left" w:pos="3495"/>
        </w:tabs>
      </w:pPr>
    </w:p>
    <w:sectPr w:rsidR="00806F3E" w:rsidSect="00A54B08">
      <w:headerReference w:type="first" r:id="rId13"/>
      <w:pgSz w:w="11906" w:h="16838"/>
      <w:pgMar w:top="2268" w:right="1418" w:bottom="255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F9EAF" w14:textId="77777777" w:rsidR="008137C1" w:rsidRDefault="008137C1" w:rsidP="00C01CBC">
      <w:r>
        <w:separator/>
      </w:r>
    </w:p>
  </w:endnote>
  <w:endnote w:type="continuationSeparator" w:id="0">
    <w:p w14:paraId="461E9145" w14:textId="77777777" w:rsidR="008137C1" w:rsidRDefault="008137C1" w:rsidP="00C01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DBBEA" w14:textId="77777777" w:rsidR="008137C1" w:rsidRDefault="008137C1" w:rsidP="00C01CBC">
      <w:r>
        <w:separator/>
      </w:r>
    </w:p>
  </w:footnote>
  <w:footnote w:type="continuationSeparator" w:id="0">
    <w:p w14:paraId="37A59840" w14:textId="77777777" w:rsidR="008137C1" w:rsidRDefault="008137C1" w:rsidP="00C01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4F432" w14:textId="77777777" w:rsidR="00A54B08" w:rsidRDefault="00A54B0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D9D240B" wp14:editId="607C6D1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70229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70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5AA61A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5C24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B0CAC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491668"/>
    <w:multiLevelType w:val="multilevel"/>
    <w:tmpl w:val="F39EB324"/>
    <w:styleLink w:val="BulletedList"/>
    <w:lvl w:ilvl="0">
      <w:start w:val="1"/>
      <w:numFmt w:val="bullet"/>
      <w:lvlText w:val=""/>
      <w:lvlJc w:val="left"/>
      <w:pPr>
        <w:ind w:left="709" w:hanging="709"/>
      </w:pPr>
      <w:rPr>
        <w:rFonts w:ascii="Symbol" w:hAnsi="Symbol" w:hint="default"/>
        <w:color w:val="00A9CE"/>
      </w:rPr>
    </w:lvl>
    <w:lvl w:ilvl="1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18"/>
        </w:tabs>
        <w:ind w:left="2126" w:hanging="708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4" w15:restartNumberingAfterBreak="0">
    <w:nsid w:val="210F6D22"/>
    <w:multiLevelType w:val="multilevel"/>
    <w:tmpl w:val="626C5984"/>
    <w:styleLink w:val="NumberedHeadings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709" w:hanging="709"/>
      </w:pPr>
      <w:rPr>
        <w:rFonts w:hint="default"/>
      </w:rPr>
    </w:lvl>
    <w:lvl w:ilvl="3">
      <w:start w:val="1"/>
      <w:numFmt w:val="decimal"/>
      <w:lvlRestart w:val="1"/>
      <w:pStyle w:val="Clause1"/>
      <w:lvlText w:val="%1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Restart w:val="2"/>
      <w:pStyle w:val="Clause2"/>
      <w:lvlText w:val="%1.%2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pStyle w:val="Clause3"/>
      <w:lvlText w:val="%1.%2.%3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pStyle w:val="Clause2A"/>
      <w:lvlText w:val="%1.%2.%5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Restart w:val="4"/>
      <w:pStyle w:val="Clause1A"/>
      <w:lvlText w:val="%1.%4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pStyle w:val="Clause1B"/>
      <w:lvlText w:val="%1.%4.%8.%9"/>
      <w:lvlJc w:val="left"/>
      <w:pPr>
        <w:ind w:left="709" w:hanging="709"/>
      </w:pPr>
      <w:rPr>
        <w:rFonts w:hint="default"/>
      </w:rPr>
    </w:lvl>
  </w:abstractNum>
  <w:abstractNum w:abstractNumId="5" w15:restartNumberingAfterBreak="0">
    <w:nsid w:val="238C7BAA"/>
    <w:multiLevelType w:val="hybridMultilevel"/>
    <w:tmpl w:val="4B288DF4"/>
    <w:lvl w:ilvl="0" w:tplc="2E52823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77324"/>
    <w:multiLevelType w:val="singleLevel"/>
    <w:tmpl w:val="21228094"/>
    <w:lvl w:ilvl="0">
      <w:start w:val="1"/>
      <w:numFmt w:val="bullet"/>
      <w:pStyle w:val="Bulletedlist2"/>
      <w:lvlText w:val=""/>
      <w:lvlJc w:val="left"/>
      <w:pPr>
        <w:ind w:left="360" w:hanging="360"/>
      </w:pPr>
      <w:rPr>
        <w:rFonts w:ascii="Symbol" w:hAnsi="Symbol" w:hint="default"/>
        <w:color w:val="DA291C"/>
      </w:rPr>
    </w:lvl>
  </w:abstractNum>
  <w:abstractNum w:abstractNumId="7" w15:restartNumberingAfterBreak="0">
    <w:nsid w:val="26C500FB"/>
    <w:multiLevelType w:val="multilevel"/>
    <w:tmpl w:val="6928992A"/>
    <w:styleLink w:val="NumberedList"/>
    <w:lvl w:ilvl="0">
      <w:start w:val="1"/>
      <w:numFmt w:val="decimal"/>
      <w:pStyle w:val="Numberedlist1"/>
      <w:lvlText w:val="(%1)"/>
      <w:lvlJc w:val="left"/>
      <w:pPr>
        <w:ind w:left="709" w:hanging="709"/>
      </w:pPr>
      <w:rPr>
        <w:rFonts w:hint="default"/>
      </w:rPr>
    </w:lvl>
    <w:lvl w:ilvl="1">
      <w:start w:val="1"/>
      <w:numFmt w:val="lowerLetter"/>
      <w:pStyle w:val="Numberedlist2"/>
      <w:lvlText w:val="(%2)"/>
      <w:lvlJc w:val="left"/>
      <w:pPr>
        <w:ind w:left="1418" w:hanging="709"/>
      </w:pPr>
      <w:rPr>
        <w:rFonts w:hint="default"/>
      </w:rPr>
    </w:lvl>
    <w:lvl w:ilvl="2">
      <w:start w:val="1"/>
      <w:numFmt w:val="lowerRoman"/>
      <w:pStyle w:val="Numberedlist3"/>
      <w:lvlText w:val="(%3)"/>
      <w:lvlJc w:val="left"/>
      <w:pPr>
        <w:tabs>
          <w:tab w:val="num" w:pos="1418"/>
        </w:tabs>
        <w:ind w:left="2127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2836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3545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4254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4963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5672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6381" w:hanging="709"/>
      </w:pPr>
      <w:rPr>
        <w:rFonts w:hint="default"/>
      </w:rPr>
    </w:lvl>
  </w:abstractNum>
  <w:abstractNum w:abstractNumId="8" w15:restartNumberingAfterBreak="0">
    <w:nsid w:val="26D44778"/>
    <w:multiLevelType w:val="multilevel"/>
    <w:tmpl w:val="04F4827E"/>
    <w:styleLink w:val="ResolutionList"/>
    <w:lvl w:ilvl="0">
      <w:start w:val="1"/>
      <w:numFmt w:val="decimal"/>
      <w:pStyle w:val="Resolution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1680" w:firstLine="0"/>
      </w:pPr>
      <w:rPr>
        <w:rFonts w:hint="default"/>
      </w:rPr>
    </w:lvl>
  </w:abstractNum>
  <w:abstractNum w:abstractNumId="9" w15:restartNumberingAfterBreak="0">
    <w:nsid w:val="3187338A"/>
    <w:multiLevelType w:val="hybridMultilevel"/>
    <w:tmpl w:val="EE5E2652"/>
    <w:lvl w:ilvl="0" w:tplc="D00A8DDE">
      <w:start w:val="2"/>
      <w:numFmt w:val="bullet"/>
      <w:lvlText w:val="-"/>
      <w:lvlJc w:val="left"/>
      <w:pPr>
        <w:ind w:left="468" w:hanging="360"/>
      </w:pPr>
      <w:rPr>
        <w:rFonts w:ascii="Arial" w:eastAsia="Arial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0" w15:restartNumberingAfterBreak="0">
    <w:nsid w:val="33632C85"/>
    <w:multiLevelType w:val="multilevel"/>
    <w:tmpl w:val="153E2A22"/>
    <w:styleLink w:val="PleaList"/>
    <w:lvl w:ilvl="0">
      <w:start w:val="1"/>
      <w:numFmt w:val="none"/>
      <w:pStyle w:val="Enclosureheading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Enclosurelist"/>
      <w:lvlText w:val="%2."/>
      <w:lvlJc w:val="left"/>
      <w:pPr>
        <w:ind w:left="3544" w:hanging="709"/>
      </w:pPr>
    </w:lvl>
    <w:lvl w:ilvl="2">
      <w:start w:val="1"/>
      <w:numFmt w:val="none"/>
      <w:lvlText w:val=""/>
      <w:lvlJc w:val="left"/>
      <w:pPr>
        <w:ind w:left="720" w:firstLine="2115"/>
      </w:pPr>
    </w:lvl>
    <w:lvl w:ilvl="3">
      <w:start w:val="1"/>
      <w:numFmt w:val="none"/>
      <w:lvlText w:val=""/>
      <w:lvlJc w:val="left"/>
      <w:pPr>
        <w:ind w:left="720" w:firstLine="2115"/>
      </w:pPr>
    </w:lvl>
    <w:lvl w:ilvl="4">
      <w:start w:val="1"/>
      <w:numFmt w:val="none"/>
      <w:lvlText w:val=""/>
      <w:lvlJc w:val="left"/>
      <w:pPr>
        <w:ind w:left="720" w:firstLine="2115"/>
      </w:pPr>
    </w:lvl>
    <w:lvl w:ilvl="5">
      <w:start w:val="1"/>
      <w:numFmt w:val="none"/>
      <w:lvlText w:val=""/>
      <w:lvlJc w:val="left"/>
      <w:pPr>
        <w:ind w:left="720" w:firstLine="2115"/>
      </w:pPr>
    </w:lvl>
    <w:lvl w:ilvl="6">
      <w:start w:val="1"/>
      <w:numFmt w:val="none"/>
      <w:lvlText w:val=""/>
      <w:lvlJc w:val="left"/>
      <w:pPr>
        <w:ind w:left="720" w:firstLine="2115"/>
      </w:pPr>
    </w:lvl>
    <w:lvl w:ilvl="7">
      <w:start w:val="1"/>
      <w:numFmt w:val="none"/>
      <w:lvlText w:val=""/>
      <w:lvlJc w:val="left"/>
      <w:pPr>
        <w:ind w:left="720" w:firstLine="2115"/>
      </w:pPr>
    </w:lvl>
    <w:lvl w:ilvl="8">
      <w:start w:val="1"/>
      <w:numFmt w:val="none"/>
      <w:lvlText w:val=""/>
      <w:lvlJc w:val="left"/>
      <w:pPr>
        <w:ind w:left="720" w:firstLine="2115"/>
      </w:pPr>
    </w:lvl>
  </w:abstractNum>
  <w:abstractNum w:abstractNumId="11" w15:restartNumberingAfterBreak="0">
    <w:nsid w:val="39CB70E2"/>
    <w:multiLevelType w:val="multilevel"/>
    <w:tmpl w:val="8DECFDDE"/>
    <w:styleLink w:val="Resolutionlist0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6" w:hanging="7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B45FC0"/>
    <w:multiLevelType w:val="multilevel"/>
    <w:tmpl w:val="1B38AEC4"/>
    <w:lvl w:ilvl="0">
      <w:start w:val="1"/>
      <w:numFmt w:val="upperLetter"/>
      <w:pStyle w:val="Recitals"/>
      <w:lvlText w:val="(%1)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3" w15:restartNumberingAfterBreak="0">
    <w:nsid w:val="56117FE2"/>
    <w:multiLevelType w:val="multilevel"/>
    <w:tmpl w:val="626C5984"/>
    <w:numStyleLink w:val="NumberedHeadings"/>
  </w:abstractNum>
  <w:abstractNum w:abstractNumId="14" w15:restartNumberingAfterBreak="0">
    <w:nsid w:val="56566395"/>
    <w:multiLevelType w:val="multilevel"/>
    <w:tmpl w:val="14463236"/>
    <w:styleLink w:val="111111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6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B6920F8"/>
    <w:multiLevelType w:val="multilevel"/>
    <w:tmpl w:val="20EE9B7A"/>
    <w:styleLink w:val="1ai"/>
    <w:lvl w:ilvl="0">
      <w:start w:val="1"/>
      <w:numFmt w:val="decimal"/>
      <w:lvlText w:val="%1)"/>
      <w:lvlJc w:val="left"/>
      <w:pPr>
        <w:ind w:left="709" w:hanging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18" w:hanging="70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098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4001A5F"/>
    <w:multiLevelType w:val="multilevel"/>
    <w:tmpl w:val="153E2A22"/>
    <w:numStyleLink w:val="PleaList"/>
  </w:abstractNum>
  <w:abstractNum w:abstractNumId="17" w15:restartNumberingAfterBreak="0">
    <w:nsid w:val="6F5734CC"/>
    <w:multiLevelType w:val="multilevel"/>
    <w:tmpl w:val="F39EB324"/>
    <w:numStyleLink w:val="BulletedList"/>
  </w:abstractNum>
  <w:abstractNum w:abstractNumId="18" w15:restartNumberingAfterBreak="0">
    <w:nsid w:val="7B3F03C1"/>
    <w:multiLevelType w:val="multilevel"/>
    <w:tmpl w:val="34E20E60"/>
    <w:styleLink w:val="Clauselist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168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1680" w:firstLine="0"/>
      </w:pPr>
      <w:rPr>
        <w:rFonts w:hint="default"/>
      </w:rPr>
    </w:lvl>
  </w:abstractNum>
  <w:abstractNum w:abstractNumId="19" w15:restartNumberingAfterBreak="0">
    <w:nsid w:val="7D481231"/>
    <w:multiLevelType w:val="multilevel"/>
    <w:tmpl w:val="797ABD86"/>
    <w:lvl w:ilvl="0">
      <w:start w:val="1"/>
      <w:numFmt w:val="decimal"/>
      <w:pStyle w:val="Plea1"/>
      <w:lvlText w:val="%1."/>
      <w:lvlJc w:val="left"/>
      <w:pPr>
        <w:ind w:left="2835" w:hanging="709"/>
      </w:pPr>
    </w:lvl>
    <w:lvl w:ilvl="1">
      <w:start w:val="1"/>
      <w:numFmt w:val="decimal"/>
      <w:pStyle w:val="Plea2"/>
      <w:lvlText w:val="%1.%2."/>
      <w:lvlJc w:val="left"/>
      <w:pPr>
        <w:ind w:left="3544" w:hanging="709"/>
      </w:pPr>
      <w:rPr>
        <w:bCs w:val="0"/>
        <w:i w:val="0"/>
        <w:iCs w:val="0"/>
        <w:smallCaps w:val="0"/>
        <w:strike w:val="0"/>
        <w:dstrike w:val="0"/>
        <w:noProof w:val="0"/>
        <w:vanish w:val="0"/>
        <w:webHidden w:val="0"/>
        <w:color w:val="00000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97487184">
    <w:abstractNumId w:val="14"/>
  </w:num>
  <w:num w:numId="2" w16cid:durableId="1016493351">
    <w:abstractNumId w:val="15"/>
  </w:num>
  <w:num w:numId="3" w16cid:durableId="792016037">
    <w:abstractNumId w:val="3"/>
  </w:num>
  <w:num w:numId="4" w16cid:durableId="325943027">
    <w:abstractNumId w:val="17"/>
  </w:num>
  <w:num w:numId="5" w16cid:durableId="1020739185">
    <w:abstractNumId w:val="18"/>
  </w:num>
  <w:num w:numId="6" w16cid:durableId="975456668">
    <w:abstractNumId w:val="4"/>
  </w:num>
  <w:num w:numId="7" w16cid:durableId="1378893520">
    <w:abstractNumId w:val="7"/>
  </w:num>
  <w:num w:numId="8" w16cid:durableId="1230577279">
    <w:abstractNumId w:val="7"/>
  </w:num>
  <w:num w:numId="9" w16cid:durableId="1358845313">
    <w:abstractNumId w:val="10"/>
  </w:num>
  <w:num w:numId="10" w16cid:durableId="854928557">
    <w:abstractNumId w:val="12"/>
  </w:num>
  <w:num w:numId="11" w16cid:durableId="2068918334">
    <w:abstractNumId w:val="11"/>
  </w:num>
  <w:num w:numId="12" w16cid:durableId="1250772714">
    <w:abstractNumId w:val="8"/>
  </w:num>
  <w:num w:numId="13" w16cid:durableId="1415780694">
    <w:abstractNumId w:val="16"/>
  </w:num>
  <w:num w:numId="14" w16cid:durableId="529299824">
    <w:abstractNumId w:val="13"/>
  </w:num>
  <w:num w:numId="15" w16cid:durableId="1819151419">
    <w:abstractNumId w:val="6"/>
  </w:num>
  <w:num w:numId="16" w16cid:durableId="804546345">
    <w:abstractNumId w:val="2"/>
  </w:num>
  <w:num w:numId="17" w16cid:durableId="255018395">
    <w:abstractNumId w:val="1"/>
  </w:num>
  <w:num w:numId="18" w16cid:durableId="23486923">
    <w:abstractNumId w:val="0"/>
  </w:num>
  <w:num w:numId="19" w16cid:durableId="1350907616">
    <w:abstractNumId w:val="14"/>
  </w:num>
  <w:num w:numId="20" w16cid:durableId="1480418686">
    <w:abstractNumId w:val="15"/>
  </w:num>
  <w:num w:numId="21" w16cid:durableId="1332609908">
    <w:abstractNumId w:val="3"/>
  </w:num>
  <w:num w:numId="22" w16cid:durableId="1181354081">
    <w:abstractNumId w:val="6"/>
  </w:num>
  <w:num w:numId="23" w16cid:durableId="669989056">
    <w:abstractNumId w:val="6"/>
  </w:num>
  <w:num w:numId="24" w16cid:durableId="472066752">
    <w:abstractNumId w:val="13"/>
  </w:num>
  <w:num w:numId="25" w16cid:durableId="837188205">
    <w:abstractNumId w:val="13"/>
  </w:num>
  <w:num w:numId="26" w16cid:durableId="1102261685">
    <w:abstractNumId w:val="13"/>
  </w:num>
  <w:num w:numId="27" w16cid:durableId="1201210431">
    <w:abstractNumId w:val="13"/>
  </w:num>
  <w:num w:numId="28" w16cid:durableId="1491945292">
    <w:abstractNumId w:val="13"/>
  </w:num>
  <w:num w:numId="29" w16cid:durableId="698121668">
    <w:abstractNumId w:val="13"/>
  </w:num>
  <w:num w:numId="30" w16cid:durableId="631641747">
    <w:abstractNumId w:val="18"/>
  </w:num>
  <w:num w:numId="31" w16cid:durableId="1798061266">
    <w:abstractNumId w:val="10"/>
  </w:num>
  <w:num w:numId="32" w16cid:durableId="454905989">
    <w:abstractNumId w:val="10"/>
  </w:num>
  <w:num w:numId="33" w16cid:durableId="186716576">
    <w:abstractNumId w:val="13"/>
  </w:num>
  <w:num w:numId="34" w16cid:durableId="1568881590">
    <w:abstractNumId w:val="13"/>
  </w:num>
  <w:num w:numId="35" w16cid:durableId="1509755089">
    <w:abstractNumId w:val="13"/>
  </w:num>
  <w:num w:numId="36" w16cid:durableId="1124035273">
    <w:abstractNumId w:val="4"/>
  </w:num>
  <w:num w:numId="37" w16cid:durableId="974216731">
    <w:abstractNumId w:val="7"/>
  </w:num>
  <w:num w:numId="38" w16cid:durableId="363143503">
    <w:abstractNumId w:val="7"/>
  </w:num>
  <w:num w:numId="39" w16cid:durableId="408189118">
    <w:abstractNumId w:val="7"/>
  </w:num>
  <w:num w:numId="40" w16cid:durableId="620918767">
    <w:abstractNumId w:val="7"/>
  </w:num>
  <w:num w:numId="41" w16cid:durableId="16537521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125651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5655426">
    <w:abstractNumId w:val="10"/>
  </w:num>
  <w:num w:numId="44" w16cid:durableId="1818183892">
    <w:abstractNumId w:val="12"/>
  </w:num>
  <w:num w:numId="45" w16cid:durableId="512232180">
    <w:abstractNumId w:val="8"/>
  </w:num>
  <w:num w:numId="46" w16cid:durableId="1285847983">
    <w:abstractNumId w:val="11"/>
  </w:num>
  <w:num w:numId="47" w16cid:durableId="128473553">
    <w:abstractNumId w:val="8"/>
  </w:num>
  <w:num w:numId="48" w16cid:durableId="1929727263">
    <w:abstractNumId w:val="9"/>
  </w:num>
  <w:num w:numId="49" w16cid:durableId="138032152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67"/>
    <w:rsid w:val="0000084C"/>
    <w:rsid w:val="00023DFB"/>
    <w:rsid w:val="00031F73"/>
    <w:rsid w:val="000722A4"/>
    <w:rsid w:val="0007430D"/>
    <w:rsid w:val="00087088"/>
    <w:rsid w:val="000C0358"/>
    <w:rsid w:val="000C0E4C"/>
    <w:rsid w:val="000D0D94"/>
    <w:rsid w:val="000D1358"/>
    <w:rsid w:val="0010185A"/>
    <w:rsid w:val="001040A1"/>
    <w:rsid w:val="001209E6"/>
    <w:rsid w:val="0015709F"/>
    <w:rsid w:val="0016390C"/>
    <w:rsid w:val="00167DB3"/>
    <w:rsid w:val="00187FE9"/>
    <w:rsid w:val="001A135E"/>
    <w:rsid w:val="001A215B"/>
    <w:rsid w:val="001A75CA"/>
    <w:rsid w:val="001B0D30"/>
    <w:rsid w:val="001B3DDA"/>
    <w:rsid w:val="001B6185"/>
    <w:rsid w:val="001D1D77"/>
    <w:rsid w:val="002025EA"/>
    <w:rsid w:val="00212A45"/>
    <w:rsid w:val="0021787C"/>
    <w:rsid w:val="002400FF"/>
    <w:rsid w:val="0026095B"/>
    <w:rsid w:val="0029755E"/>
    <w:rsid w:val="002A233E"/>
    <w:rsid w:val="002B5A0B"/>
    <w:rsid w:val="002C3406"/>
    <w:rsid w:val="002C6D1E"/>
    <w:rsid w:val="002D774D"/>
    <w:rsid w:val="002E14F4"/>
    <w:rsid w:val="002F12C9"/>
    <w:rsid w:val="00302186"/>
    <w:rsid w:val="00303F6F"/>
    <w:rsid w:val="00327201"/>
    <w:rsid w:val="0035713E"/>
    <w:rsid w:val="003602D3"/>
    <w:rsid w:val="0037547B"/>
    <w:rsid w:val="00391D3A"/>
    <w:rsid w:val="003A0A4C"/>
    <w:rsid w:val="003B30C8"/>
    <w:rsid w:val="003C5036"/>
    <w:rsid w:val="003C544F"/>
    <w:rsid w:val="003C7FCD"/>
    <w:rsid w:val="003E1EA7"/>
    <w:rsid w:val="003E3733"/>
    <w:rsid w:val="00402048"/>
    <w:rsid w:val="00416EB8"/>
    <w:rsid w:val="0043631D"/>
    <w:rsid w:val="0048184A"/>
    <w:rsid w:val="00486E85"/>
    <w:rsid w:val="0049009F"/>
    <w:rsid w:val="0049735B"/>
    <w:rsid w:val="004A40EA"/>
    <w:rsid w:val="004C11AC"/>
    <w:rsid w:val="004C34BE"/>
    <w:rsid w:val="004D4AAE"/>
    <w:rsid w:val="004F34B5"/>
    <w:rsid w:val="005068BE"/>
    <w:rsid w:val="005103CB"/>
    <w:rsid w:val="0052157C"/>
    <w:rsid w:val="0052502E"/>
    <w:rsid w:val="0053340E"/>
    <w:rsid w:val="00534F79"/>
    <w:rsid w:val="00551267"/>
    <w:rsid w:val="00557765"/>
    <w:rsid w:val="00566635"/>
    <w:rsid w:val="0057076F"/>
    <w:rsid w:val="00570C6A"/>
    <w:rsid w:val="00592403"/>
    <w:rsid w:val="00597C2B"/>
    <w:rsid w:val="005B4F47"/>
    <w:rsid w:val="005B7612"/>
    <w:rsid w:val="005E100C"/>
    <w:rsid w:val="005F0734"/>
    <w:rsid w:val="006126B0"/>
    <w:rsid w:val="0063666B"/>
    <w:rsid w:val="00650373"/>
    <w:rsid w:val="0065368D"/>
    <w:rsid w:val="00653E72"/>
    <w:rsid w:val="00657A85"/>
    <w:rsid w:val="00675DC7"/>
    <w:rsid w:val="0068482C"/>
    <w:rsid w:val="0068496E"/>
    <w:rsid w:val="006A4E95"/>
    <w:rsid w:val="006B0A22"/>
    <w:rsid w:val="006B60F4"/>
    <w:rsid w:val="006C1A8B"/>
    <w:rsid w:val="006C1C10"/>
    <w:rsid w:val="006C4D74"/>
    <w:rsid w:val="006E03D1"/>
    <w:rsid w:val="006F4FB8"/>
    <w:rsid w:val="0070464E"/>
    <w:rsid w:val="00704DC7"/>
    <w:rsid w:val="00724F57"/>
    <w:rsid w:val="00734789"/>
    <w:rsid w:val="00766D20"/>
    <w:rsid w:val="00784872"/>
    <w:rsid w:val="00790563"/>
    <w:rsid w:val="007964D8"/>
    <w:rsid w:val="0079714A"/>
    <w:rsid w:val="007A4602"/>
    <w:rsid w:val="007A6E03"/>
    <w:rsid w:val="007B7764"/>
    <w:rsid w:val="007D0EE6"/>
    <w:rsid w:val="00804679"/>
    <w:rsid w:val="00806F3E"/>
    <w:rsid w:val="00813539"/>
    <w:rsid w:val="008137C1"/>
    <w:rsid w:val="0082446E"/>
    <w:rsid w:val="00845014"/>
    <w:rsid w:val="008A031B"/>
    <w:rsid w:val="008A7002"/>
    <w:rsid w:val="008B468C"/>
    <w:rsid w:val="008B4CB6"/>
    <w:rsid w:val="008B6EF5"/>
    <w:rsid w:val="008C74C0"/>
    <w:rsid w:val="008D09F1"/>
    <w:rsid w:val="008D372C"/>
    <w:rsid w:val="008D7CA8"/>
    <w:rsid w:val="008E3975"/>
    <w:rsid w:val="00903964"/>
    <w:rsid w:val="00917809"/>
    <w:rsid w:val="0092193B"/>
    <w:rsid w:val="0093796C"/>
    <w:rsid w:val="00951DF4"/>
    <w:rsid w:val="0097062E"/>
    <w:rsid w:val="00971048"/>
    <w:rsid w:val="00990911"/>
    <w:rsid w:val="00993F2E"/>
    <w:rsid w:val="009A01AD"/>
    <w:rsid w:val="009A5EBD"/>
    <w:rsid w:val="009B5B41"/>
    <w:rsid w:val="009D7E9B"/>
    <w:rsid w:val="009E2F52"/>
    <w:rsid w:val="00A33D16"/>
    <w:rsid w:val="00A40B81"/>
    <w:rsid w:val="00A42438"/>
    <w:rsid w:val="00A430B6"/>
    <w:rsid w:val="00A534B1"/>
    <w:rsid w:val="00A548A1"/>
    <w:rsid w:val="00A54B08"/>
    <w:rsid w:val="00AC5BA1"/>
    <w:rsid w:val="00AE54D5"/>
    <w:rsid w:val="00AF36B4"/>
    <w:rsid w:val="00B43920"/>
    <w:rsid w:val="00B46321"/>
    <w:rsid w:val="00B62725"/>
    <w:rsid w:val="00B72EDA"/>
    <w:rsid w:val="00B74378"/>
    <w:rsid w:val="00B85757"/>
    <w:rsid w:val="00B949C7"/>
    <w:rsid w:val="00BA0942"/>
    <w:rsid w:val="00BD040F"/>
    <w:rsid w:val="00BE4842"/>
    <w:rsid w:val="00BF5595"/>
    <w:rsid w:val="00C01CBC"/>
    <w:rsid w:val="00C35C7C"/>
    <w:rsid w:val="00C47253"/>
    <w:rsid w:val="00C61F40"/>
    <w:rsid w:val="00C6377C"/>
    <w:rsid w:val="00C824D3"/>
    <w:rsid w:val="00C86071"/>
    <w:rsid w:val="00C931D2"/>
    <w:rsid w:val="00CC04C8"/>
    <w:rsid w:val="00CC059D"/>
    <w:rsid w:val="00CD6DB4"/>
    <w:rsid w:val="00CE0051"/>
    <w:rsid w:val="00CF2013"/>
    <w:rsid w:val="00D6346D"/>
    <w:rsid w:val="00D64709"/>
    <w:rsid w:val="00D72D11"/>
    <w:rsid w:val="00D73105"/>
    <w:rsid w:val="00D97E67"/>
    <w:rsid w:val="00DA297D"/>
    <w:rsid w:val="00DB37C1"/>
    <w:rsid w:val="00DC0234"/>
    <w:rsid w:val="00DD113C"/>
    <w:rsid w:val="00DF21A0"/>
    <w:rsid w:val="00E00D10"/>
    <w:rsid w:val="00E71555"/>
    <w:rsid w:val="00E72570"/>
    <w:rsid w:val="00E72BE8"/>
    <w:rsid w:val="00E75370"/>
    <w:rsid w:val="00E87534"/>
    <w:rsid w:val="00E94601"/>
    <w:rsid w:val="00E94B0F"/>
    <w:rsid w:val="00EA2F9B"/>
    <w:rsid w:val="00EA65C9"/>
    <w:rsid w:val="00EB457F"/>
    <w:rsid w:val="00EB616E"/>
    <w:rsid w:val="00EB7243"/>
    <w:rsid w:val="00EC47D9"/>
    <w:rsid w:val="00ED04B6"/>
    <w:rsid w:val="00EE5369"/>
    <w:rsid w:val="00EE5963"/>
    <w:rsid w:val="00EE64D0"/>
    <w:rsid w:val="00EE752C"/>
    <w:rsid w:val="00EF6801"/>
    <w:rsid w:val="00F01D63"/>
    <w:rsid w:val="00F035FE"/>
    <w:rsid w:val="00F05520"/>
    <w:rsid w:val="00F1126C"/>
    <w:rsid w:val="00F16EFE"/>
    <w:rsid w:val="00F20F61"/>
    <w:rsid w:val="00F21A38"/>
    <w:rsid w:val="00F64C1A"/>
    <w:rsid w:val="00F805C2"/>
    <w:rsid w:val="00FA7FA4"/>
    <w:rsid w:val="00FB25C0"/>
    <w:rsid w:val="00FC363D"/>
    <w:rsid w:val="00FF690E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FC46C"/>
  <w15:docId w15:val="{05B69D3E-6F8A-41BC-B673-180E9D31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55E"/>
    <w:rPr>
      <w:lang w:eastAsia="en-US"/>
    </w:rPr>
  </w:style>
  <w:style w:type="paragraph" w:styleId="Heading1">
    <w:name w:val="heading 1"/>
    <w:basedOn w:val="Normal"/>
    <w:next w:val="Paragraph"/>
    <w:link w:val="Heading1Char"/>
    <w:uiPriority w:val="3"/>
    <w:qFormat/>
    <w:rsid w:val="00813539"/>
    <w:pPr>
      <w:keepNext/>
      <w:keepLines/>
      <w:numPr>
        <w:numId w:val="36"/>
      </w:numPr>
      <w:spacing w:before="480" w:after="240"/>
      <w:outlineLvl w:val="0"/>
    </w:pPr>
    <w:rPr>
      <w:rFonts w:eastAsia="Times New Roman"/>
      <w:b/>
      <w:caps/>
      <w:color w:val="000000"/>
      <w:szCs w:val="32"/>
    </w:rPr>
  </w:style>
  <w:style w:type="paragraph" w:styleId="Heading2">
    <w:name w:val="heading 2"/>
    <w:basedOn w:val="Normal"/>
    <w:next w:val="Paragraph"/>
    <w:link w:val="Heading2Char"/>
    <w:uiPriority w:val="3"/>
    <w:qFormat/>
    <w:rsid w:val="00813539"/>
    <w:pPr>
      <w:keepNext/>
      <w:keepLines/>
      <w:numPr>
        <w:ilvl w:val="1"/>
        <w:numId w:val="36"/>
      </w:numPr>
      <w:spacing w:before="480" w:after="240"/>
      <w:outlineLvl w:val="1"/>
    </w:pPr>
    <w:rPr>
      <w:rFonts w:eastAsia="Times New Roman"/>
      <w:b/>
      <w:bCs/>
      <w:color w:val="000000"/>
      <w:szCs w:val="26"/>
    </w:rPr>
  </w:style>
  <w:style w:type="paragraph" w:styleId="Heading3">
    <w:name w:val="heading 3"/>
    <w:basedOn w:val="Normal"/>
    <w:next w:val="Paragraph"/>
    <w:link w:val="Heading3Char"/>
    <w:uiPriority w:val="3"/>
    <w:qFormat/>
    <w:rsid w:val="00813539"/>
    <w:pPr>
      <w:keepNext/>
      <w:keepLines/>
      <w:numPr>
        <w:ilvl w:val="2"/>
        <w:numId w:val="36"/>
      </w:numPr>
      <w:spacing w:before="480" w:after="240"/>
      <w:outlineLvl w:val="2"/>
    </w:pPr>
    <w:rPr>
      <w:rFonts w:eastAsia="Times New Roman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13539"/>
    <w:pPr>
      <w:keepNext/>
      <w:keepLines/>
      <w:spacing w:before="200"/>
      <w:outlineLvl w:val="3"/>
    </w:pPr>
    <w:rPr>
      <w:rFonts w:eastAsia="Times New Roman"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13539"/>
    <w:pPr>
      <w:keepNext/>
      <w:keepLines/>
      <w:spacing w:before="200"/>
      <w:outlineLvl w:val="4"/>
    </w:pPr>
    <w:rPr>
      <w:rFonts w:eastAsia="Times New Roman"/>
      <w:color w:val="00536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13539"/>
    <w:pPr>
      <w:keepNext/>
      <w:keepLines/>
      <w:spacing w:before="200"/>
      <w:outlineLvl w:val="5"/>
    </w:pPr>
    <w:rPr>
      <w:rFonts w:eastAsia="Times New Roman"/>
      <w:iCs/>
      <w:color w:val="00536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13539"/>
    <w:pPr>
      <w:keepNext/>
      <w:keepLines/>
      <w:spacing w:before="200"/>
      <w:outlineLvl w:val="6"/>
    </w:pPr>
    <w:rPr>
      <w:rFonts w:eastAsia="Times New Roman"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13539"/>
    <w:pPr>
      <w:keepNext/>
      <w:keepLines/>
      <w:spacing w:before="200"/>
      <w:outlineLvl w:val="7"/>
    </w:pPr>
    <w:rPr>
      <w:rFonts w:eastAsia="Times New Roman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13539"/>
    <w:pPr>
      <w:keepNext/>
      <w:keepLines/>
      <w:spacing w:before="200"/>
      <w:outlineLvl w:val="8"/>
    </w:pPr>
    <w:rPr>
      <w:rFonts w:eastAsia="Times New Roman"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3"/>
    <w:rsid w:val="00813539"/>
    <w:rPr>
      <w:rFonts w:eastAsia="Times New Roman" w:cs="Times New Roman"/>
      <w:b/>
      <w:caps/>
      <w:color w:val="000000"/>
      <w:szCs w:val="32"/>
    </w:rPr>
  </w:style>
  <w:style w:type="character" w:customStyle="1" w:styleId="Heading2Char">
    <w:name w:val="Heading 2 Char"/>
    <w:link w:val="Heading2"/>
    <w:uiPriority w:val="3"/>
    <w:rsid w:val="00813539"/>
    <w:rPr>
      <w:rFonts w:eastAsia="Times New Roman" w:cs="Times New Roman"/>
      <w:b/>
      <w:bCs/>
      <w:color w:val="000000"/>
      <w:szCs w:val="26"/>
    </w:rPr>
  </w:style>
  <w:style w:type="character" w:customStyle="1" w:styleId="Heading3Char">
    <w:name w:val="Heading 3 Char"/>
    <w:link w:val="Heading3"/>
    <w:uiPriority w:val="3"/>
    <w:rsid w:val="00813539"/>
    <w:rPr>
      <w:rFonts w:eastAsia="Times New Roman" w:cs="Times New Roman"/>
      <w:b/>
      <w:bCs/>
      <w:color w:val="000000"/>
    </w:rPr>
  </w:style>
  <w:style w:type="paragraph" w:styleId="ListParagraph">
    <w:name w:val="List Paragraph"/>
    <w:basedOn w:val="Normal"/>
    <w:uiPriority w:val="34"/>
    <w:semiHidden/>
    <w:qFormat/>
    <w:rsid w:val="00813539"/>
    <w:pPr>
      <w:ind w:left="720"/>
      <w:contextualSpacing/>
    </w:pPr>
  </w:style>
  <w:style w:type="character" w:customStyle="1" w:styleId="Heading4Char">
    <w:name w:val="Heading 4 Char"/>
    <w:link w:val="Heading4"/>
    <w:uiPriority w:val="9"/>
    <w:semiHidden/>
    <w:rsid w:val="00813539"/>
    <w:rPr>
      <w:rFonts w:eastAsia="Times New Roman" w:cs="Times New Roman"/>
      <w:bCs/>
      <w:iCs/>
      <w:color w:val="000000"/>
    </w:rPr>
  </w:style>
  <w:style w:type="paragraph" w:customStyle="1" w:styleId="Paragraph">
    <w:name w:val="Paragraph"/>
    <w:basedOn w:val="Normal"/>
    <w:qFormat/>
    <w:rsid w:val="00813539"/>
    <w:pPr>
      <w:spacing w:before="240" w:after="240"/>
      <w:jc w:val="both"/>
    </w:pPr>
  </w:style>
  <w:style w:type="character" w:customStyle="1" w:styleId="Heading5Char">
    <w:name w:val="Heading 5 Char"/>
    <w:link w:val="Heading5"/>
    <w:uiPriority w:val="9"/>
    <w:semiHidden/>
    <w:rsid w:val="00813539"/>
    <w:rPr>
      <w:rFonts w:eastAsia="Times New Roman" w:cs="Times New Roman"/>
      <w:color w:val="005366"/>
    </w:rPr>
  </w:style>
  <w:style w:type="paragraph" w:styleId="FootnoteText">
    <w:name w:val="footnote text"/>
    <w:basedOn w:val="Normal"/>
    <w:link w:val="FootnoteTextChar"/>
    <w:uiPriority w:val="99"/>
    <w:rsid w:val="00813539"/>
    <w:rPr>
      <w:noProof/>
      <w:sz w:val="18"/>
    </w:rPr>
  </w:style>
  <w:style w:type="character" w:customStyle="1" w:styleId="FootnoteTextChar">
    <w:name w:val="Footnote Text Char"/>
    <w:link w:val="FootnoteText"/>
    <w:uiPriority w:val="99"/>
    <w:rsid w:val="00813539"/>
    <w:rPr>
      <w:noProof/>
      <w:sz w:val="18"/>
    </w:rPr>
  </w:style>
  <w:style w:type="character" w:styleId="FootnoteReference">
    <w:name w:val="footnote reference"/>
    <w:uiPriority w:val="99"/>
    <w:semiHidden/>
    <w:rsid w:val="00813539"/>
    <w:rPr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813539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813539"/>
    <w:pPr>
      <w:numPr>
        <w:numId w:val="2"/>
      </w:numPr>
    </w:pPr>
  </w:style>
  <w:style w:type="numbering" w:customStyle="1" w:styleId="NumberedHeadings">
    <w:name w:val="Numbered Headings"/>
    <w:basedOn w:val="111111"/>
    <w:uiPriority w:val="99"/>
    <w:rsid w:val="00813539"/>
    <w:pPr>
      <w:numPr>
        <w:numId w:val="6"/>
      </w:numPr>
    </w:pPr>
  </w:style>
  <w:style w:type="paragraph" w:styleId="Title">
    <w:name w:val="Title"/>
    <w:basedOn w:val="Normal"/>
    <w:next w:val="Paragraph"/>
    <w:link w:val="TitleChar"/>
    <w:uiPriority w:val="4"/>
    <w:qFormat/>
    <w:rsid w:val="00813539"/>
    <w:pPr>
      <w:spacing w:before="360" w:after="360"/>
      <w:contextualSpacing/>
      <w:jc w:val="center"/>
    </w:pPr>
    <w:rPr>
      <w:rFonts w:eastAsia="Times New Roman"/>
      <w:b/>
      <w:caps/>
      <w:color w:val="323E4F"/>
      <w:spacing w:val="5"/>
      <w:kern w:val="28"/>
      <w:szCs w:val="52"/>
    </w:rPr>
  </w:style>
  <w:style w:type="character" w:customStyle="1" w:styleId="TitleChar">
    <w:name w:val="Title Char"/>
    <w:link w:val="Title"/>
    <w:uiPriority w:val="4"/>
    <w:rsid w:val="00813539"/>
    <w:rPr>
      <w:rFonts w:eastAsia="Times New Roman" w:cs="Times New Roman"/>
      <w:b/>
      <w:caps/>
      <w:color w:val="323E4F"/>
      <w:spacing w:val="5"/>
      <w:kern w:val="28"/>
      <w:szCs w:val="52"/>
    </w:rPr>
  </w:style>
  <w:style w:type="character" w:customStyle="1" w:styleId="Heading6Char">
    <w:name w:val="Heading 6 Char"/>
    <w:link w:val="Heading6"/>
    <w:uiPriority w:val="9"/>
    <w:semiHidden/>
    <w:rsid w:val="00813539"/>
    <w:rPr>
      <w:rFonts w:eastAsia="Times New Roman" w:cs="Times New Roman"/>
      <w:iCs/>
      <w:color w:val="005366"/>
    </w:rPr>
  </w:style>
  <w:style w:type="character" w:customStyle="1" w:styleId="Heading7Char">
    <w:name w:val="Heading 7 Char"/>
    <w:link w:val="Heading7"/>
    <w:uiPriority w:val="9"/>
    <w:semiHidden/>
    <w:rsid w:val="00813539"/>
    <w:rPr>
      <w:rFonts w:eastAsia="Times New Roman" w:cs="Times New Roman"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813539"/>
    <w:rPr>
      <w:rFonts w:eastAsia="Times New Roman" w:cs="Times New Roman"/>
      <w:color w:val="404040"/>
    </w:rPr>
  </w:style>
  <w:style w:type="character" w:customStyle="1" w:styleId="Heading9Char">
    <w:name w:val="Heading 9 Char"/>
    <w:link w:val="Heading9"/>
    <w:uiPriority w:val="9"/>
    <w:semiHidden/>
    <w:rsid w:val="00813539"/>
    <w:rPr>
      <w:rFonts w:eastAsia="Times New Roman" w:cs="Times New Roman"/>
      <w:iCs/>
      <w:color w:val="404040"/>
    </w:rPr>
  </w:style>
  <w:style w:type="paragraph" w:styleId="TOCHeading">
    <w:name w:val="TOC Heading"/>
    <w:basedOn w:val="Heading1"/>
    <w:next w:val="Normal"/>
    <w:uiPriority w:val="39"/>
    <w:semiHidden/>
    <w:qFormat/>
    <w:rsid w:val="00813539"/>
    <w:pPr>
      <w:numPr>
        <w:numId w:val="0"/>
      </w:numPr>
      <w:spacing w:after="0" w:line="276" w:lineRule="auto"/>
      <w:outlineLvl w:val="9"/>
    </w:pPr>
    <w:rPr>
      <w:bCs/>
      <w:caps w:val="0"/>
      <w:color w:val="auto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rsid w:val="008135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813539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813539"/>
    <w:pPr>
      <w:spacing w:after="100"/>
      <w:ind w:left="400"/>
    </w:pPr>
  </w:style>
  <w:style w:type="character" w:styleId="Hyperlink">
    <w:name w:val="Hyperlink"/>
    <w:uiPriority w:val="99"/>
    <w:qFormat/>
    <w:rsid w:val="0029755E"/>
    <w:rPr>
      <w:color w:val="DA291C"/>
    </w:rPr>
  </w:style>
  <w:style w:type="paragraph" w:styleId="BalloonText">
    <w:name w:val="Balloon Text"/>
    <w:basedOn w:val="Normal"/>
    <w:link w:val="BalloonTextChar"/>
    <w:uiPriority w:val="99"/>
    <w:semiHidden/>
    <w:rsid w:val="00813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3539"/>
    <w:rPr>
      <w:rFonts w:ascii="Tahoma" w:hAnsi="Tahoma" w:cs="Tahoma"/>
      <w:sz w:val="16"/>
      <w:szCs w:val="16"/>
    </w:rPr>
  </w:style>
  <w:style w:type="numbering" w:customStyle="1" w:styleId="NumberedList">
    <w:name w:val="Numbered List"/>
    <w:basedOn w:val="NoList"/>
    <w:uiPriority w:val="99"/>
    <w:rsid w:val="00813539"/>
    <w:pPr>
      <w:numPr>
        <w:numId w:val="7"/>
      </w:numPr>
    </w:pPr>
  </w:style>
  <w:style w:type="numbering" w:customStyle="1" w:styleId="Clauselist">
    <w:name w:val="Clause list"/>
    <w:basedOn w:val="NoList"/>
    <w:uiPriority w:val="99"/>
    <w:rsid w:val="00813539"/>
    <w:pPr>
      <w:numPr>
        <w:numId w:val="5"/>
      </w:numPr>
    </w:pPr>
  </w:style>
  <w:style w:type="numbering" w:customStyle="1" w:styleId="BulletedList">
    <w:name w:val="Bulleted List"/>
    <w:basedOn w:val="NoList"/>
    <w:uiPriority w:val="99"/>
    <w:rsid w:val="00813539"/>
    <w:pPr>
      <w:numPr>
        <w:numId w:val="3"/>
      </w:numPr>
    </w:pPr>
  </w:style>
  <w:style w:type="paragraph" w:customStyle="1" w:styleId="Clause1">
    <w:name w:val="Clause 1"/>
    <w:basedOn w:val="ListParagraph"/>
    <w:uiPriority w:val="4"/>
    <w:qFormat/>
    <w:rsid w:val="00813539"/>
    <w:pPr>
      <w:numPr>
        <w:ilvl w:val="3"/>
        <w:numId w:val="36"/>
      </w:numPr>
      <w:spacing w:before="240" w:after="240"/>
      <w:contextualSpacing w:val="0"/>
      <w:jc w:val="both"/>
    </w:pPr>
  </w:style>
  <w:style w:type="paragraph" w:customStyle="1" w:styleId="Clause2">
    <w:name w:val="Clause 2"/>
    <w:basedOn w:val="Clause1"/>
    <w:uiPriority w:val="4"/>
    <w:qFormat/>
    <w:rsid w:val="00813539"/>
    <w:pPr>
      <w:numPr>
        <w:ilvl w:val="4"/>
      </w:numPr>
    </w:pPr>
  </w:style>
  <w:style w:type="paragraph" w:customStyle="1" w:styleId="Recitals">
    <w:name w:val="Recitals"/>
    <w:basedOn w:val="Paragraph"/>
    <w:uiPriority w:val="8"/>
    <w:qFormat/>
    <w:rsid w:val="00813539"/>
    <w:pPr>
      <w:numPr>
        <w:numId w:val="44"/>
      </w:numPr>
    </w:pPr>
    <w:rPr>
      <w:lang w:val="en-GB"/>
    </w:rPr>
  </w:style>
  <w:style w:type="numbering" w:customStyle="1" w:styleId="Resolutionlist0">
    <w:name w:val="Resolution list"/>
    <w:basedOn w:val="Clauselist"/>
    <w:uiPriority w:val="99"/>
    <w:rsid w:val="00813539"/>
    <w:pPr>
      <w:numPr>
        <w:numId w:val="11"/>
      </w:numPr>
    </w:pPr>
  </w:style>
  <w:style w:type="paragraph" w:customStyle="1" w:styleId="Resolution">
    <w:name w:val="Resolution"/>
    <w:basedOn w:val="Paragraph"/>
    <w:uiPriority w:val="6"/>
    <w:qFormat/>
    <w:rsid w:val="00813539"/>
    <w:pPr>
      <w:numPr>
        <w:numId w:val="47"/>
      </w:numPr>
    </w:pPr>
  </w:style>
  <w:style w:type="paragraph" w:customStyle="1" w:styleId="Bulletedlist1">
    <w:name w:val="Bulleted list 1"/>
    <w:basedOn w:val="Paragraph"/>
    <w:uiPriority w:val="6"/>
    <w:qFormat/>
    <w:rsid w:val="0029755E"/>
    <w:pPr>
      <w:ind w:left="360" w:hanging="360"/>
    </w:pPr>
  </w:style>
  <w:style w:type="paragraph" w:customStyle="1" w:styleId="Bulletedlist2">
    <w:name w:val="Bulleted list 2"/>
    <w:basedOn w:val="Paragraph"/>
    <w:uiPriority w:val="6"/>
    <w:qFormat/>
    <w:rsid w:val="00813539"/>
    <w:pPr>
      <w:numPr>
        <w:ilvl w:val="1"/>
        <w:numId w:val="23"/>
      </w:numPr>
    </w:pPr>
  </w:style>
  <w:style w:type="paragraph" w:customStyle="1" w:styleId="Numberedlist1">
    <w:name w:val="Numbered list 1"/>
    <w:basedOn w:val="Paragraph"/>
    <w:uiPriority w:val="5"/>
    <w:qFormat/>
    <w:rsid w:val="00813539"/>
    <w:pPr>
      <w:numPr>
        <w:numId w:val="40"/>
      </w:numPr>
    </w:pPr>
  </w:style>
  <w:style w:type="paragraph" w:customStyle="1" w:styleId="Numberedlist2">
    <w:name w:val="Numbered list 2"/>
    <w:basedOn w:val="Paragraph"/>
    <w:uiPriority w:val="5"/>
    <w:qFormat/>
    <w:rsid w:val="00813539"/>
    <w:pPr>
      <w:numPr>
        <w:ilvl w:val="1"/>
        <w:numId w:val="40"/>
      </w:numPr>
    </w:pPr>
  </w:style>
  <w:style w:type="paragraph" w:customStyle="1" w:styleId="Numberedlist3">
    <w:name w:val="Numbered list 3"/>
    <w:basedOn w:val="Paragraph"/>
    <w:uiPriority w:val="5"/>
    <w:qFormat/>
    <w:rsid w:val="00813539"/>
    <w:pPr>
      <w:numPr>
        <w:ilvl w:val="2"/>
        <w:numId w:val="40"/>
      </w:numPr>
    </w:pPr>
  </w:style>
  <w:style w:type="paragraph" w:styleId="Subtitle">
    <w:name w:val="Subtitle"/>
    <w:basedOn w:val="Title"/>
    <w:next w:val="Paragraph"/>
    <w:link w:val="SubtitleChar"/>
    <w:uiPriority w:val="2"/>
    <w:qFormat/>
    <w:rsid w:val="00813539"/>
    <w:pPr>
      <w:numPr>
        <w:ilvl w:val="1"/>
      </w:numPr>
      <w:spacing w:before="240" w:after="240"/>
    </w:pPr>
    <w:rPr>
      <w:color w:val="5A5A5A"/>
      <w:spacing w:val="15"/>
      <w:szCs w:val="22"/>
    </w:rPr>
  </w:style>
  <w:style w:type="character" w:customStyle="1" w:styleId="SubtitleChar">
    <w:name w:val="Subtitle Char"/>
    <w:link w:val="Subtitle"/>
    <w:uiPriority w:val="2"/>
    <w:rsid w:val="00813539"/>
    <w:rPr>
      <w:rFonts w:ascii="Arial" w:eastAsia="Times New Roman" w:hAnsi="Arial" w:cs="Times New Roman"/>
      <w:b/>
      <w:caps/>
      <w:color w:val="5A5A5A"/>
      <w:spacing w:val="15"/>
      <w:kern w:val="28"/>
      <w:szCs w:val="22"/>
    </w:rPr>
  </w:style>
  <w:style w:type="numbering" w:customStyle="1" w:styleId="RecitalsList">
    <w:name w:val="Recitals List"/>
    <w:uiPriority w:val="99"/>
    <w:rsid w:val="00813539"/>
  </w:style>
  <w:style w:type="numbering" w:customStyle="1" w:styleId="ResolutionList">
    <w:name w:val="Resolution List"/>
    <w:uiPriority w:val="99"/>
    <w:rsid w:val="00813539"/>
    <w:pPr>
      <w:numPr>
        <w:numId w:val="12"/>
      </w:numPr>
    </w:pPr>
  </w:style>
  <w:style w:type="table" w:styleId="TableGrid">
    <w:name w:val="Table Grid"/>
    <w:basedOn w:val="TableNormal"/>
    <w:uiPriority w:val="39"/>
    <w:rsid w:val="0081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use3">
    <w:name w:val="Clause 3"/>
    <w:basedOn w:val="Clause2"/>
    <w:uiPriority w:val="4"/>
    <w:qFormat/>
    <w:rsid w:val="00813539"/>
    <w:pPr>
      <w:numPr>
        <w:ilvl w:val="5"/>
      </w:numPr>
    </w:pPr>
  </w:style>
  <w:style w:type="paragraph" w:customStyle="1" w:styleId="Clause2A">
    <w:name w:val="Clause 2A"/>
    <w:basedOn w:val="Clause2"/>
    <w:uiPriority w:val="4"/>
    <w:qFormat/>
    <w:rsid w:val="00813539"/>
    <w:pPr>
      <w:numPr>
        <w:ilvl w:val="6"/>
      </w:numPr>
    </w:pPr>
  </w:style>
  <w:style w:type="paragraph" w:customStyle="1" w:styleId="Clause1A">
    <w:name w:val="Clause 1A"/>
    <w:basedOn w:val="Clause2"/>
    <w:uiPriority w:val="4"/>
    <w:qFormat/>
    <w:rsid w:val="00813539"/>
    <w:pPr>
      <w:numPr>
        <w:ilvl w:val="7"/>
      </w:numPr>
    </w:pPr>
  </w:style>
  <w:style w:type="paragraph" w:customStyle="1" w:styleId="Clause1B">
    <w:name w:val="Clause 1B"/>
    <w:basedOn w:val="Clause2"/>
    <w:uiPriority w:val="4"/>
    <w:qFormat/>
    <w:rsid w:val="00813539"/>
    <w:pPr>
      <w:numPr>
        <w:ilvl w:val="8"/>
      </w:numPr>
    </w:pPr>
  </w:style>
  <w:style w:type="paragraph" w:customStyle="1" w:styleId="Enclosureheading">
    <w:name w:val="Enclosure heading"/>
    <w:basedOn w:val="Normal"/>
    <w:next w:val="Enclosurelist"/>
    <w:uiPriority w:val="8"/>
    <w:qFormat/>
    <w:rsid w:val="00813539"/>
    <w:pPr>
      <w:numPr>
        <w:numId w:val="43"/>
      </w:numPr>
      <w:spacing w:before="480"/>
      <w:jc w:val="both"/>
    </w:pPr>
  </w:style>
  <w:style w:type="paragraph" w:customStyle="1" w:styleId="Enclosurelist">
    <w:name w:val="Enclosure list"/>
    <w:basedOn w:val="Normal"/>
    <w:uiPriority w:val="8"/>
    <w:qFormat/>
    <w:rsid w:val="00813539"/>
    <w:pPr>
      <w:numPr>
        <w:ilvl w:val="1"/>
        <w:numId w:val="43"/>
      </w:numPr>
      <w:jc w:val="both"/>
    </w:pPr>
  </w:style>
  <w:style w:type="numbering" w:customStyle="1" w:styleId="PleaList">
    <w:name w:val="Plea List"/>
    <w:uiPriority w:val="99"/>
    <w:rsid w:val="00813539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rsid w:val="00813539"/>
    <w:pPr>
      <w:tabs>
        <w:tab w:val="center" w:pos="4536"/>
        <w:tab w:val="right" w:pos="9072"/>
      </w:tabs>
      <w:jc w:val="right"/>
    </w:pPr>
    <w:rPr>
      <w:i/>
      <w:sz w:val="18"/>
    </w:rPr>
  </w:style>
  <w:style w:type="character" w:customStyle="1" w:styleId="HeaderChar">
    <w:name w:val="Header Char"/>
    <w:link w:val="Header"/>
    <w:uiPriority w:val="99"/>
    <w:rsid w:val="00813539"/>
    <w:rPr>
      <w:i/>
      <w:sz w:val="18"/>
    </w:rPr>
  </w:style>
  <w:style w:type="paragraph" w:styleId="Footer">
    <w:name w:val="footer"/>
    <w:basedOn w:val="Normal"/>
    <w:link w:val="FooterChar"/>
    <w:autoRedefine/>
    <w:uiPriority w:val="99"/>
    <w:rsid w:val="0029755E"/>
    <w:pPr>
      <w:tabs>
        <w:tab w:val="center" w:pos="4536"/>
        <w:tab w:val="right" w:pos="9072"/>
      </w:tabs>
      <w:spacing w:after="80"/>
      <w:jc w:val="center"/>
    </w:pPr>
    <w:rPr>
      <w:color w:val="DA291C"/>
      <w:spacing w:val="60"/>
      <w:sz w:val="14"/>
    </w:rPr>
  </w:style>
  <w:style w:type="character" w:customStyle="1" w:styleId="FooterChar">
    <w:name w:val="Footer Char"/>
    <w:link w:val="Footer"/>
    <w:uiPriority w:val="99"/>
    <w:rsid w:val="0029755E"/>
    <w:rPr>
      <w:color w:val="DA291C"/>
      <w:spacing w:val="60"/>
      <w:sz w:val="14"/>
      <w:lang w:eastAsia="en-US"/>
    </w:rPr>
  </w:style>
  <w:style w:type="character" w:styleId="PlaceholderText">
    <w:name w:val="Placeholder Text"/>
    <w:uiPriority w:val="99"/>
    <w:semiHidden/>
    <w:rsid w:val="00813539"/>
    <w:rPr>
      <w:color w:val="808080"/>
    </w:rPr>
  </w:style>
  <w:style w:type="paragraph" w:customStyle="1" w:styleId="addressenclosure">
    <w:name w:val="address/enclosure"/>
    <w:basedOn w:val="Normal"/>
    <w:link w:val="addressenclosureChar"/>
    <w:semiHidden/>
    <w:qFormat/>
    <w:rsid w:val="00813539"/>
    <w:pPr>
      <w:tabs>
        <w:tab w:val="left" w:pos="737"/>
      </w:tabs>
      <w:spacing w:line="240" w:lineRule="atLeast"/>
    </w:pPr>
    <w:rPr>
      <w:sz w:val="18"/>
      <w:szCs w:val="16"/>
    </w:rPr>
  </w:style>
  <w:style w:type="character" w:customStyle="1" w:styleId="addressenclosureChar">
    <w:name w:val="address/enclosure Char"/>
    <w:link w:val="addressenclosure"/>
    <w:semiHidden/>
    <w:rsid w:val="00813539"/>
    <w:rPr>
      <w:rFonts w:ascii="Arial" w:hAnsi="Arial"/>
      <w:sz w:val="18"/>
      <w:szCs w:val="16"/>
    </w:rPr>
  </w:style>
  <w:style w:type="paragraph" w:customStyle="1" w:styleId="TitleLetter">
    <w:name w:val="Title (Letter)"/>
    <w:basedOn w:val="Title"/>
    <w:semiHidden/>
    <w:qFormat/>
    <w:rsid w:val="00813539"/>
    <w:pPr>
      <w:keepNext/>
      <w:spacing w:before="120"/>
      <w:contextualSpacing w:val="0"/>
      <w:jc w:val="left"/>
    </w:pPr>
    <w:rPr>
      <w:b w:val="0"/>
      <w:caps w:val="0"/>
      <w:color w:val="5E9CAE"/>
      <w:spacing w:val="0"/>
      <w:kern w:val="0"/>
      <w:sz w:val="22"/>
      <w:szCs w:val="20"/>
    </w:rPr>
  </w:style>
  <w:style w:type="paragraph" w:customStyle="1" w:styleId="SalutionLetter">
    <w:name w:val="Salution (Letter)"/>
    <w:basedOn w:val="Heading2"/>
    <w:next w:val="Normal"/>
    <w:semiHidden/>
    <w:qFormat/>
    <w:rsid w:val="00813539"/>
    <w:pPr>
      <w:numPr>
        <w:ilvl w:val="0"/>
        <w:numId w:val="0"/>
      </w:numPr>
      <w:spacing w:after="360"/>
      <w:jc w:val="both"/>
    </w:pPr>
    <w:rPr>
      <w:rFonts w:cs="Arial"/>
      <w:color w:val="auto"/>
      <w:szCs w:val="14"/>
    </w:rPr>
  </w:style>
  <w:style w:type="table" w:customStyle="1" w:styleId="GridTable4-Accent21">
    <w:name w:val="Grid Table 4 - Accent 21"/>
    <w:basedOn w:val="TableNormal"/>
    <w:uiPriority w:val="49"/>
    <w:rsid w:val="00813539"/>
    <w:tblPr>
      <w:tblStyleRowBandSize w:val="1"/>
      <w:tblStyleColBandSize w:val="1"/>
      <w:tblBorders>
        <w:top w:val="single" w:sz="4" w:space="0" w:color="FFC666"/>
        <w:left w:val="single" w:sz="4" w:space="0" w:color="FFC666"/>
        <w:bottom w:val="single" w:sz="4" w:space="0" w:color="FFC666"/>
        <w:right w:val="single" w:sz="4" w:space="0" w:color="FFC666"/>
        <w:insideH w:val="single" w:sz="4" w:space="0" w:color="FFC666"/>
        <w:insideV w:val="single" w:sz="4" w:space="0" w:color="FFC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A000"/>
          <w:left w:val="single" w:sz="4" w:space="0" w:color="FFA000"/>
          <w:bottom w:val="single" w:sz="4" w:space="0" w:color="FFA000"/>
          <w:right w:val="single" w:sz="4" w:space="0" w:color="FFA000"/>
          <w:insideH w:val="nil"/>
          <w:insideV w:val="nil"/>
        </w:tcBorders>
        <w:shd w:val="clear" w:color="auto" w:fill="FFA000"/>
      </w:tcPr>
    </w:tblStylePr>
    <w:tblStylePr w:type="lastRow">
      <w:rPr>
        <w:b/>
        <w:bCs/>
      </w:rPr>
      <w:tblPr/>
      <w:tcPr>
        <w:tcBorders>
          <w:top w:val="double" w:sz="4" w:space="0" w:color="FFA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C"/>
      </w:tcPr>
    </w:tblStylePr>
    <w:tblStylePr w:type="band1Horz">
      <w:tblPr/>
      <w:tcPr>
        <w:shd w:val="clear" w:color="auto" w:fill="FFECCC"/>
      </w:tcPr>
    </w:tblStylePr>
  </w:style>
  <w:style w:type="paragraph" w:styleId="NormalWeb">
    <w:name w:val="Normal (Web)"/>
    <w:basedOn w:val="Normal"/>
    <w:uiPriority w:val="99"/>
    <w:semiHidden/>
    <w:unhideWhenUsed/>
    <w:rsid w:val="008135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t-EE"/>
    </w:rPr>
  </w:style>
  <w:style w:type="character" w:styleId="Mention">
    <w:name w:val="Mention"/>
    <w:uiPriority w:val="99"/>
    <w:semiHidden/>
    <w:unhideWhenUsed/>
    <w:rsid w:val="00813539"/>
    <w:rPr>
      <w:color w:val="2B579A"/>
      <w:shd w:val="clear" w:color="auto" w:fill="E6E6E6"/>
    </w:rPr>
  </w:style>
  <w:style w:type="paragraph" w:customStyle="1" w:styleId="Plea1">
    <w:name w:val="Plea 1"/>
    <w:basedOn w:val="Paragraph"/>
    <w:uiPriority w:val="10"/>
    <w:qFormat/>
    <w:rsid w:val="00813539"/>
    <w:pPr>
      <w:numPr>
        <w:numId w:val="42"/>
      </w:numPr>
    </w:pPr>
    <w:rPr>
      <w:b/>
    </w:rPr>
  </w:style>
  <w:style w:type="paragraph" w:customStyle="1" w:styleId="Plea2">
    <w:name w:val="Plea 2"/>
    <w:basedOn w:val="Plea1"/>
    <w:uiPriority w:val="10"/>
    <w:qFormat/>
    <w:rsid w:val="00813539"/>
    <w:pPr>
      <w:numPr>
        <w:ilvl w:val="1"/>
      </w:numPr>
    </w:pPr>
  </w:style>
  <w:style w:type="paragraph" w:customStyle="1" w:styleId="PleaHeading">
    <w:name w:val="Plea Heading"/>
    <w:basedOn w:val="Normal"/>
    <w:next w:val="Plea1"/>
    <w:uiPriority w:val="10"/>
    <w:qFormat/>
    <w:rsid w:val="00813539"/>
    <w:pPr>
      <w:spacing w:before="480"/>
      <w:jc w:val="both"/>
    </w:pPr>
    <w:rPr>
      <w:b/>
    </w:rPr>
  </w:style>
  <w:style w:type="paragraph" w:customStyle="1" w:styleId="PageNumbers">
    <w:name w:val="Page Numbers"/>
    <w:rsid w:val="00806F3E"/>
    <w:pPr>
      <w:ind w:right="-907"/>
      <w:jc w:val="righ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9755E"/>
    <w:rPr>
      <w:color w:val="DA291C"/>
    </w:rPr>
  </w:style>
  <w:style w:type="character" w:styleId="UnresolvedMention">
    <w:name w:val="Unresolved Mention"/>
    <w:basedOn w:val="DefaultParagraphFont"/>
    <w:uiPriority w:val="99"/>
    <w:semiHidden/>
    <w:unhideWhenUsed/>
    <w:rsid w:val="006536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ntee@transpordiamet.e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t.marjamaa\ND%20Office%20Echo\DE-ZCTPN58Y\Teaben&#245;ue%20TrAM%202772-5832-4234%20v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E91787BE8D14D549A25960302B89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72B4F-1FAC-4188-AF46-E74FBFE8F57E}"/>
      </w:docPartPr>
      <w:docPartBody>
        <w:p w:rsidR="00912ACB" w:rsidRDefault="00912ACB">
          <w:pPr>
            <w:pStyle w:val="1E91787BE8D14D549A25960302B8968F"/>
          </w:pPr>
          <w:r w:rsidRPr="00F40D2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CB"/>
    <w:rsid w:val="00650373"/>
    <w:rsid w:val="007142D2"/>
    <w:rsid w:val="0091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E91787BE8D14D549A25960302B8968F">
    <w:name w:val="1E91787BE8D14D549A25960302B896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rlin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9CE"/>
      </a:accent1>
      <a:accent2>
        <a:srgbClr val="FFA000"/>
      </a:accent2>
      <a:accent3>
        <a:srgbClr val="373737"/>
      </a:accent3>
      <a:accent4>
        <a:srgbClr val="0075D2"/>
      </a:accent4>
      <a:accent5>
        <a:srgbClr val="FFAF00"/>
      </a:accent5>
      <a:accent6>
        <a:srgbClr val="00D2A5"/>
      </a:accent6>
      <a:hlink>
        <a:srgbClr val="00557D"/>
      </a:hlink>
      <a:folHlink>
        <a:srgbClr val="872891"/>
      </a:folHlink>
    </a:clrScheme>
    <a:fontScheme name="TGS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82729C95E7E242AC1E93EB8D599DAF" ma:contentTypeVersion="9" ma:contentTypeDescription="Loo uus dokument" ma:contentTypeScope="" ma:versionID="92248abecefd65e323afc387c32b1b8d">
  <xsd:schema xmlns:xsd="http://www.w3.org/2001/XMLSchema" xmlns:xs="http://www.w3.org/2001/XMLSchema" xmlns:p="http://schemas.microsoft.com/office/2006/metadata/properties" xmlns:ns2="9705eae7-61a6-46b7-a7b8-5d98574aff32" xmlns:ns3="ad350dac-a9d8-4099-848e-c2d41a4c3326" targetNamespace="http://schemas.microsoft.com/office/2006/metadata/properties" ma:root="true" ma:fieldsID="a0c886878ec12b708dfede94fac97fb2" ns2:_="" ns3:_="">
    <xsd:import namespace="9705eae7-61a6-46b7-a7b8-5d98574aff32"/>
    <xsd:import namespace="ad350dac-a9d8-4099-848e-c2d41a4c33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5eae7-61a6-46b7-a7b8-5d98574af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50dac-a9d8-4099-848e-c2d41a4c3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3C89D4-0BBE-4118-B557-CF8BB5E140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D490EB-87FC-441D-97F2-413345A156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D6D67E-810D-4F6E-85E8-2C87B3AAE7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42D095-359F-47A8-AB20-335BF3295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5eae7-61a6-46b7-a7b8-5d98574aff32"/>
    <ds:schemaRef ds:uri="ad350dac-a9d8-4099-848e-c2d41a4c3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Teabenõue TrAM 2772-5832-4234 v.1</Template>
  <TotalTime>1</TotalTime>
  <Pages>2</Pages>
  <Words>231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Koolitus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Walless - Teabenõue</dc:title>
  <dc:subject/>
  <dc:creator>Walless</dc:creator>
  <cp:keywords/>
  <dc:description/>
  <cp:lastModifiedBy>Walless</cp:lastModifiedBy>
  <cp:revision>2</cp:revision>
  <cp:lastPrinted>2016-05-23T14:07:00Z</cp:lastPrinted>
  <dcterms:created xsi:type="dcterms:W3CDTF">2024-09-05T18:08:00Z</dcterms:created>
  <dcterms:modified xsi:type="dcterms:W3CDTF">2024-09-05T18:08:00Z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0x0101004082729C95E7E242AC1E93EB8D599DAF</vt:lpwstr>
  </property>
</Properties>
</file>